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329E5" w14:textId="6AEDA71E" w:rsidR="00DE0FD6" w:rsidRDefault="00DE0FD6" w:rsidP="00614CF1">
      <w:pPr>
        <w:jc w:val="right"/>
        <w:rPr>
          <w:b/>
          <w:sz w:val="32"/>
          <w:szCs w:val="32"/>
        </w:rPr>
      </w:pPr>
      <w:bookmarkStart w:id="0" w:name="_GoBack"/>
      <w:r>
        <w:rPr>
          <w:b/>
          <w:noProof/>
          <w:sz w:val="32"/>
          <w:szCs w:val="32"/>
          <w:lang w:eastAsia="en-GB"/>
        </w:rPr>
        <w:drawing>
          <wp:inline distT="0" distB="0" distL="0" distR="0" wp14:anchorId="3A311C3D" wp14:editId="0324EE07">
            <wp:extent cx="2893931" cy="8858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5536" cy="886316"/>
                    </a:xfrm>
                    <a:prstGeom prst="rect">
                      <a:avLst/>
                    </a:prstGeom>
                  </pic:spPr>
                </pic:pic>
              </a:graphicData>
            </a:graphic>
          </wp:inline>
        </w:drawing>
      </w:r>
      <w:bookmarkEnd w:id="0"/>
    </w:p>
    <w:p w14:paraId="0FCB3B31" w14:textId="77777777" w:rsidR="00DE0FD6" w:rsidRDefault="00DE0FD6">
      <w:pPr>
        <w:rPr>
          <w:b/>
          <w:sz w:val="32"/>
          <w:szCs w:val="32"/>
        </w:rPr>
      </w:pPr>
    </w:p>
    <w:p w14:paraId="5E5F0E64" w14:textId="77777777" w:rsidR="00462739" w:rsidRPr="00DE0FD6" w:rsidRDefault="00C95CE3">
      <w:pPr>
        <w:rPr>
          <w:b/>
        </w:rPr>
      </w:pPr>
      <w:r w:rsidRPr="00DE0FD6">
        <w:rPr>
          <w:b/>
        </w:rPr>
        <w:t>Task Card Bible Study Task</w:t>
      </w:r>
    </w:p>
    <w:p w14:paraId="7FB7E9EA" w14:textId="64CAE7EB" w:rsidR="00C95CE3" w:rsidRPr="00DE0FD6" w:rsidRDefault="00DE0FD6" w:rsidP="00DE0FD6">
      <w:pPr>
        <w:tabs>
          <w:tab w:val="left" w:pos="2010"/>
        </w:tabs>
        <w:rPr>
          <w:b/>
        </w:rPr>
      </w:pPr>
      <w:r w:rsidRPr="00DE0FD6">
        <w:rPr>
          <w:b/>
        </w:rPr>
        <w:tab/>
      </w:r>
    </w:p>
    <w:p w14:paraId="4D95C32C" w14:textId="78272CDA" w:rsidR="00C95CE3" w:rsidRPr="00DE0FD6" w:rsidRDefault="00C95CE3">
      <w:r w:rsidRPr="00DE0FD6">
        <w:t>Using the worksheet</w:t>
      </w:r>
      <w:r w:rsidR="00BC4F10" w:rsidRPr="00DE0FD6">
        <w:t>,</w:t>
      </w:r>
      <w:r w:rsidRPr="00DE0FD6">
        <w:t xml:space="preserve"> read the bible passage</w:t>
      </w:r>
      <w:r w:rsidR="00BC4F10" w:rsidRPr="00DE0FD6">
        <w:t xml:space="preserve"> (out loud if possible)</w:t>
      </w:r>
      <w:r w:rsidRPr="00DE0FD6">
        <w:t xml:space="preserve"> and the</w:t>
      </w:r>
      <w:r w:rsidR="00BC4F10" w:rsidRPr="00DE0FD6">
        <w:t>n</w:t>
      </w:r>
      <w:r w:rsidRPr="00DE0FD6">
        <w:t xml:space="preserve"> </w:t>
      </w:r>
      <w:r w:rsidR="00BC4F10" w:rsidRPr="00DE0FD6">
        <w:t xml:space="preserve">read </w:t>
      </w:r>
      <w:r w:rsidRPr="00DE0FD6">
        <w:t xml:space="preserve">commentary </w:t>
      </w:r>
      <w:r w:rsidR="00BC4F10" w:rsidRPr="00DE0FD6">
        <w:t xml:space="preserve">individually, then discuss </w:t>
      </w:r>
      <w:r w:rsidRPr="00DE0FD6">
        <w:t>the questions</w:t>
      </w:r>
      <w:r w:rsidR="00BC4F10" w:rsidRPr="00DE0FD6">
        <w:t xml:space="preserve"> given at the end. You may want to ask other questions about listening too. </w:t>
      </w:r>
    </w:p>
    <w:p w14:paraId="7B6CDCB7" w14:textId="77777777" w:rsidR="00BC4F10" w:rsidRPr="00DE0FD6" w:rsidRDefault="00BC4F10"/>
    <w:p w14:paraId="619DFBF2" w14:textId="59135D36" w:rsidR="00BC4F10" w:rsidRPr="00DE0FD6" w:rsidRDefault="00BC4F10">
      <w:r w:rsidRPr="00DE0FD6">
        <w:t>You will have about 15 minutes to discuss after you have read the passage and the commentary, so you may wish to choose just one of the questions or allocate time to each.</w:t>
      </w:r>
    </w:p>
    <w:sectPr w:rsidR="00BC4F10" w:rsidRPr="00DE0FD6" w:rsidSect="000C658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CE3"/>
    <w:rsid w:val="000C6583"/>
    <w:rsid w:val="00614CF1"/>
    <w:rsid w:val="00BC4F10"/>
    <w:rsid w:val="00C91332"/>
    <w:rsid w:val="00C95CE3"/>
    <w:rsid w:val="00DE0FD6"/>
    <w:rsid w:val="00F2474B"/>
    <w:rsid w:val="00F2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18E3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FD6"/>
    <w:rPr>
      <w:rFonts w:ascii="Tahoma" w:hAnsi="Tahoma" w:cs="Tahoma"/>
      <w:sz w:val="16"/>
      <w:szCs w:val="16"/>
    </w:rPr>
  </w:style>
  <w:style w:type="character" w:customStyle="1" w:styleId="BalloonTextChar">
    <w:name w:val="Balloon Text Char"/>
    <w:basedOn w:val="DefaultParagraphFont"/>
    <w:link w:val="BalloonText"/>
    <w:uiPriority w:val="99"/>
    <w:semiHidden/>
    <w:rsid w:val="00DE0F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FD6"/>
    <w:rPr>
      <w:rFonts w:ascii="Tahoma" w:hAnsi="Tahoma" w:cs="Tahoma"/>
      <w:sz w:val="16"/>
      <w:szCs w:val="16"/>
    </w:rPr>
  </w:style>
  <w:style w:type="character" w:customStyle="1" w:styleId="BalloonTextChar">
    <w:name w:val="Balloon Text Char"/>
    <w:basedOn w:val="DefaultParagraphFont"/>
    <w:link w:val="BalloonText"/>
    <w:uiPriority w:val="99"/>
    <w:semiHidden/>
    <w:rsid w:val="00DE0F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F3DB39A5</Template>
  <TotalTime>1</TotalTime>
  <Pages>1</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Dodds</dc:creator>
  <cp:lastModifiedBy>Helen Garrett</cp:lastModifiedBy>
  <cp:revision>3</cp:revision>
  <dcterms:created xsi:type="dcterms:W3CDTF">2017-10-09T14:26:00Z</dcterms:created>
  <dcterms:modified xsi:type="dcterms:W3CDTF">2018-09-19T10:36:00Z</dcterms:modified>
</cp:coreProperties>
</file>