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A91" w:rsidRDefault="00816A91" w:rsidP="00816A91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364792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62" cy="7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91" w:rsidRDefault="00816A91" w:rsidP="00816A91">
      <w:pPr>
        <w:jc w:val="left"/>
        <w:rPr>
          <w:b/>
          <w:sz w:val="24"/>
          <w:szCs w:val="24"/>
        </w:rPr>
      </w:pPr>
    </w:p>
    <w:p w:rsidR="008D5626" w:rsidRDefault="008D5626" w:rsidP="00816A9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2208A6">
        <w:rPr>
          <w:b/>
          <w:sz w:val="28"/>
          <w:szCs w:val="28"/>
        </w:rPr>
        <w:t>Governance</w:t>
      </w:r>
      <w:bookmarkStart w:id="0" w:name="_GoBack"/>
      <w:bookmarkEnd w:id="0"/>
      <w:r>
        <w:rPr>
          <w:b/>
          <w:sz w:val="28"/>
          <w:szCs w:val="28"/>
        </w:rPr>
        <w:t xml:space="preserve"> and accountability in the new SIAMS Evaluation Schedule</w:t>
      </w:r>
    </w:p>
    <w:p w:rsidR="008D5626" w:rsidRDefault="008D5626" w:rsidP="00816A91">
      <w:pPr>
        <w:jc w:val="left"/>
        <w:rPr>
          <w:b/>
          <w:sz w:val="28"/>
          <w:szCs w:val="28"/>
        </w:rPr>
      </w:pPr>
    </w:p>
    <w:p w:rsidR="00D87A03" w:rsidRDefault="008D5626" w:rsidP="00816A91">
      <w:pPr>
        <w:jc w:val="left"/>
        <w:rPr>
          <w:sz w:val="24"/>
          <w:szCs w:val="24"/>
        </w:rPr>
      </w:pPr>
      <w:r w:rsidRPr="008D5626">
        <w:rPr>
          <w:sz w:val="24"/>
          <w:szCs w:val="24"/>
        </w:rPr>
        <w:t>There are countless references to school leaders in the 2018 Schedule</w:t>
      </w:r>
      <w:r>
        <w:rPr>
          <w:sz w:val="24"/>
          <w:szCs w:val="24"/>
        </w:rPr>
        <w:t xml:space="preserve">, which is taken to include governors. However, below are specific references to governors: </w:t>
      </w:r>
      <w:r w:rsidR="006151E4" w:rsidRPr="008D5626">
        <w:rPr>
          <w:sz w:val="24"/>
          <w:szCs w:val="24"/>
        </w:rPr>
        <w:br/>
      </w:r>
    </w:p>
    <w:p w:rsidR="008D5626" w:rsidRDefault="008D5626" w:rsidP="008D5626">
      <w:pPr>
        <w:spacing w:after="240"/>
        <w:jc w:val="left"/>
        <w:rPr>
          <w:sz w:val="24"/>
          <w:szCs w:val="24"/>
        </w:rPr>
      </w:pPr>
      <w:r w:rsidRPr="008D5626">
        <w:rPr>
          <w:b/>
          <w:sz w:val="24"/>
          <w:szCs w:val="24"/>
        </w:rPr>
        <w:t>Strand 1: Vision and Leadership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(page 2)</w:t>
      </w:r>
    </w:p>
    <w:p w:rsidR="008D5626" w:rsidRDefault="008D5626" w:rsidP="00F37C6A">
      <w:pPr>
        <w:spacing w:after="24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‘The following must be explored (by inspectors)</w:t>
      </w:r>
      <w:r w:rsidR="00F37C6A">
        <w:rPr>
          <w:sz w:val="24"/>
          <w:szCs w:val="24"/>
        </w:rPr>
        <w:t>:</w:t>
      </w:r>
      <w:r w:rsidR="00F37C6A">
        <w:rPr>
          <w:sz w:val="24"/>
          <w:szCs w:val="24"/>
        </w:rPr>
        <w:br/>
        <w:t>How well do governors ensure that a robust and continuous self-evaluation process is in place that involves the school community in evaluating their effectiveness as a church school?’</w:t>
      </w:r>
      <w:r w:rsidR="00F37C6A">
        <w:rPr>
          <w:sz w:val="24"/>
          <w:szCs w:val="24"/>
        </w:rPr>
        <w:br/>
      </w:r>
    </w:p>
    <w:p w:rsidR="008D5626" w:rsidRDefault="00F37C6A" w:rsidP="008D5626">
      <w:pPr>
        <w:spacing w:after="240"/>
        <w:jc w:val="left"/>
        <w:rPr>
          <w:sz w:val="24"/>
          <w:szCs w:val="24"/>
        </w:rPr>
      </w:pPr>
      <w:r w:rsidRPr="008D5626">
        <w:rPr>
          <w:b/>
          <w:sz w:val="24"/>
          <w:szCs w:val="24"/>
        </w:rPr>
        <w:t>Strand 1:</w:t>
      </w:r>
      <w:r>
        <w:rPr>
          <w:b/>
          <w:sz w:val="24"/>
          <w:szCs w:val="24"/>
        </w:rPr>
        <w:t xml:space="preserve"> Grade Descriptors (Good) </w:t>
      </w:r>
      <w:r>
        <w:rPr>
          <w:sz w:val="24"/>
          <w:szCs w:val="24"/>
        </w:rPr>
        <w:t>(page 3)</w:t>
      </w:r>
    </w:p>
    <w:p w:rsidR="00F37C6A" w:rsidRDefault="00F37C6A" w:rsidP="00F37C6A">
      <w:pPr>
        <w:pStyle w:val="ListParagraph"/>
        <w:numPr>
          <w:ilvl w:val="0"/>
          <w:numId w:val="10"/>
        </w:numPr>
        <w:spacing w:after="24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Governors articulate the school’s vision with passion and practical illustration.</w:t>
      </w:r>
    </w:p>
    <w:p w:rsidR="00F37C6A" w:rsidRDefault="00F37C6A" w:rsidP="00F37C6A">
      <w:pPr>
        <w:pStyle w:val="ListParagraph"/>
        <w:numPr>
          <w:ilvl w:val="0"/>
          <w:numId w:val="10"/>
        </w:numPr>
        <w:spacing w:after="24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All staff members and governors have opportunities to develop their understanding of church school education.</w:t>
      </w:r>
    </w:p>
    <w:p w:rsidR="00F37C6A" w:rsidRDefault="00F37C6A" w:rsidP="00F37C6A">
      <w:pPr>
        <w:pStyle w:val="ListParagraph"/>
        <w:numPr>
          <w:ilvl w:val="0"/>
          <w:numId w:val="10"/>
        </w:numPr>
        <w:spacing w:after="24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Leaders and governors ensure there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an on-going process in place that evaluates the effectiveness as a church school.</w:t>
      </w:r>
    </w:p>
    <w:p w:rsidR="00F37C6A" w:rsidRDefault="00F37C6A" w:rsidP="00F37C6A">
      <w:pPr>
        <w:pStyle w:val="ListParagraph"/>
        <w:numPr>
          <w:ilvl w:val="0"/>
          <w:numId w:val="10"/>
        </w:numPr>
        <w:spacing w:after="24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Since the previous denominational inspection governors / academy directors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have ensured that the recommendations from the previous inspection report have been addressed over time to the educational benefit of the pupils.</w:t>
      </w:r>
    </w:p>
    <w:p w:rsidR="00F37C6A" w:rsidRDefault="00F37C6A" w:rsidP="00F37C6A">
      <w:pPr>
        <w:spacing w:after="240"/>
        <w:jc w:val="left"/>
        <w:rPr>
          <w:sz w:val="24"/>
          <w:szCs w:val="24"/>
        </w:rPr>
      </w:pPr>
      <w:r w:rsidRPr="00F37C6A">
        <w:rPr>
          <w:b/>
          <w:sz w:val="24"/>
          <w:szCs w:val="24"/>
        </w:rPr>
        <w:t>Definitions from the glossary</w:t>
      </w:r>
      <w:r>
        <w:rPr>
          <w:sz w:val="24"/>
          <w:szCs w:val="24"/>
        </w:rPr>
        <w:t xml:space="preserve"> (page 19)</w:t>
      </w:r>
    </w:p>
    <w:p w:rsidR="00F37C6A" w:rsidRDefault="00F37C6A" w:rsidP="00632569">
      <w:pPr>
        <w:spacing w:after="240"/>
        <w:ind w:left="720"/>
        <w:jc w:val="left"/>
        <w:rPr>
          <w:sz w:val="24"/>
          <w:szCs w:val="24"/>
        </w:rPr>
      </w:pPr>
      <w:r w:rsidRPr="00F37C6A">
        <w:rPr>
          <w:b/>
          <w:sz w:val="24"/>
          <w:szCs w:val="24"/>
        </w:rPr>
        <w:t>Leaders</w:t>
      </w:r>
      <w:r w:rsidR="00632569">
        <w:rPr>
          <w:b/>
          <w:sz w:val="24"/>
          <w:szCs w:val="24"/>
        </w:rPr>
        <w:br/>
      </w:r>
      <w:r w:rsidR="00632569">
        <w:rPr>
          <w:sz w:val="24"/>
          <w:szCs w:val="24"/>
        </w:rPr>
        <w:t xml:space="preserve">‘All those involved in the strategic development and implementation of the school’s progress as a church school, including the </w:t>
      </w:r>
      <w:proofErr w:type="spellStart"/>
      <w:r w:rsidR="00632569">
        <w:rPr>
          <w:sz w:val="24"/>
          <w:szCs w:val="24"/>
        </w:rPr>
        <w:t>headteacher</w:t>
      </w:r>
      <w:proofErr w:type="spellEnd"/>
      <w:r w:rsidR="00632569">
        <w:rPr>
          <w:sz w:val="24"/>
          <w:szCs w:val="24"/>
        </w:rPr>
        <w:t>, senior leaders, middle leaders, school governors, academy directors, federation executives and MAT leaders including CEOs.’</w:t>
      </w:r>
    </w:p>
    <w:p w:rsidR="00632569" w:rsidRDefault="00632569" w:rsidP="00632569">
      <w:pPr>
        <w:spacing w:after="240"/>
        <w:ind w:left="720"/>
        <w:jc w:val="left"/>
        <w:rPr>
          <w:sz w:val="24"/>
          <w:szCs w:val="24"/>
        </w:rPr>
      </w:pPr>
      <w:r>
        <w:rPr>
          <w:b/>
          <w:sz w:val="24"/>
          <w:szCs w:val="24"/>
        </w:rPr>
        <w:t>Governors</w:t>
      </w:r>
      <w:r>
        <w:rPr>
          <w:b/>
          <w:sz w:val="24"/>
          <w:szCs w:val="24"/>
        </w:rPr>
        <w:br/>
      </w:r>
      <w:r w:rsidRPr="00632569">
        <w:rPr>
          <w:sz w:val="24"/>
          <w:szCs w:val="24"/>
        </w:rPr>
        <w:t>‘Where</w:t>
      </w:r>
      <w:r>
        <w:rPr>
          <w:sz w:val="24"/>
          <w:szCs w:val="24"/>
        </w:rPr>
        <w:t xml:space="preserve"> ‘governors’ is used in this document, it refers to the governing body of the school and includes academy directors and members.</w:t>
      </w:r>
    </w:p>
    <w:p w:rsidR="00632569" w:rsidRDefault="00632569" w:rsidP="00632569">
      <w:pPr>
        <w:spacing w:after="240"/>
        <w:jc w:val="left"/>
        <w:rPr>
          <w:b/>
          <w:sz w:val="24"/>
          <w:szCs w:val="24"/>
        </w:rPr>
      </w:pPr>
      <w:r w:rsidRPr="00632569">
        <w:rPr>
          <w:b/>
          <w:sz w:val="24"/>
          <w:szCs w:val="24"/>
        </w:rPr>
        <w:t xml:space="preserve">A warning from the section on reporting </w:t>
      </w:r>
      <w:r w:rsidRPr="00632569">
        <w:rPr>
          <w:sz w:val="24"/>
          <w:szCs w:val="24"/>
        </w:rPr>
        <w:t>(page 18)</w:t>
      </w:r>
    </w:p>
    <w:p w:rsidR="00632569" w:rsidRPr="00632569" w:rsidRDefault="00632569" w:rsidP="00632569">
      <w:pPr>
        <w:spacing w:after="240"/>
        <w:jc w:val="left"/>
        <w:rPr>
          <w:sz w:val="24"/>
          <w:szCs w:val="24"/>
        </w:rPr>
      </w:pPr>
      <w:r>
        <w:rPr>
          <w:sz w:val="24"/>
          <w:szCs w:val="24"/>
        </w:rPr>
        <w:t>‘If leaders, including governors, cannot articulate how the biblical teaching roots of the school’s Christian vision, giving it coherence, relevance and sustainability the school could not be good overall.’</w:t>
      </w:r>
    </w:p>
    <w:sectPr w:rsidR="00632569" w:rsidRPr="00632569" w:rsidSect="00EF6C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65BBF"/>
    <w:multiLevelType w:val="hybridMultilevel"/>
    <w:tmpl w:val="3CF26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47ED3"/>
    <w:multiLevelType w:val="hybridMultilevel"/>
    <w:tmpl w:val="97062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A7423"/>
    <w:multiLevelType w:val="hybridMultilevel"/>
    <w:tmpl w:val="4D761AF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B3B1C"/>
    <w:multiLevelType w:val="hybridMultilevel"/>
    <w:tmpl w:val="BD5618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A1A3D"/>
    <w:multiLevelType w:val="hybridMultilevel"/>
    <w:tmpl w:val="97D8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619C2"/>
    <w:multiLevelType w:val="hybridMultilevel"/>
    <w:tmpl w:val="BF023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50086"/>
    <w:multiLevelType w:val="hybridMultilevel"/>
    <w:tmpl w:val="73AA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8543F"/>
    <w:multiLevelType w:val="hybridMultilevel"/>
    <w:tmpl w:val="87DA2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D10309"/>
    <w:multiLevelType w:val="hybridMultilevel"/>
    <w:tmpl w:val="60B68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50109F"/>
    <w:multiLevelType w:val="hybridMultilevel"/>
    <w:tmpl w:val="CBC254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5D"/>
    <w:rsid w:val="00002892"/>
    <w:rsid w:val="00003F5E"/>
    <w:rsid w:val="00005C9D"/>
    <w:rsid w:val="00007625"/>
    <w:rsid w:val="000107B5"/>
    <w:rsid w:val="0001334A"/>
    <w:rsid w:val="0001602E"/>
    <w:rsid w:val="0002692F"/>
    <w:rsid w:val="00027700"/>
    <w:rsid w:val="00033374"/>
    <w:rsid w:val="00037D61"/>
    <w:rsid w:val="0004120D"/>
    <w:rsid w:val="00041732"/>
    <w:rsid w:val="00047F52"/>
    <w:rsid w:val="00051281"/>
    <w:rsid w:val="00051E17"/>
    <w:rsid w:val="00054B23"/>
    <w:rsid w:val="00075871"/>
    <w:rsid w:val="000777D5"/>
    <w:rsid w:val="00084CA3"/>
    <w:rsid w:val="00087EFC"/>
    <w:rsid w:val="0009585D"/>
    <w:rsid w:val="000A44DF"/>
    <w:rsid w:val="000B1BCF"/>
    <w:rsid w:val="000B357A"/>
    <w:rsid w:val="000B6304"/>
    <w:rsid w:val="000C32FC"/>
    <w:rsid w:val="000F30DC"/>
    <w:rsid w:val="000F36FD"/>
    <w:rsid w:val="0010014A"/>
    <w:rsid w:val="00101BE6"/>
    <w:rsid w:val="00113CD6"/>
    <w:rsid w:val="00114C08"/>
    <w:rsid w:val="00116A3D"/>
    <w:rsid w:val="00123587"/>
    <w:rsid w:val="0013411B"/>
    <w:rsid w:val="001428B9"/>
    <w:rsid w:val="001437F3"/>
    <w:rsid w:val="00144414"/>
    <w:rsid w:val="00153039"/>
    <w:rsid w:val="00155514"/>
    <w:rsid w:val="00156CE9"/>
    <w:rsid w:val="0016533A"/>
    <w:rsid w:val="001744C6"/>
    <w:rsid w:val="0017482A"/>
    <w:rsid w:val="00177091"/>
    <w:rsid w:val="00181423"/>
    <w:rsid w:val="001A0CB6"/>
    <w:rsid w:val="001A28E5"/>
    <w:rsid w:val="001B2EA7"/>
    <w:rsid w:val="001B6A26"/>
    <w:rsid w:val="001D695E"/>
    <w:rsid w:val="001E3684"/>
    <w:rsid w:val="001E69DB"/>
    <w:rsid w:val="001F0C23"/>
    <w:rsid w:val="001F360B"/>
    <w:rsid w:val="001F4868"/>
    <w:rsid w:val="001F57AB"/>
    <w:rsid w:val="00201944"/>
    <w:rsid w:val="0020779E"/>
    <w:rsid w:val="002208A6"/>
    <w:rsid w:val="00226502"/>
    <w:rsid w:val="002277B4"/>
    <w:rsid w:val="00231D5B"/>
    <w:rsid w:val="0023447F"/>
    <w:rsid w:val="002346D8"/>
    <w:rsid w:val="00237510"/>
    <w:rsid w:val="00257E7A"/>
    <w:rsid w:val="00262CEC"/>
    <w:rsid w:val="002633FB"/>
    <w:rsid w:val="00263D34"/>
    <w:rsid w:val="00265CCA"/>
    <w:rsid w:val="002741A6"/>
    <w:rsid w:val="00277D28"/>
    <w:rsid w:val="00283970"/>
    <w:rsid w:val="00294E9F"/>
    <w:rsid w:val="002A52ED"/>
    <w:rsid w:val="002A5BFE"/>
    <w:rsid w:val="002A6C0B"/>
    <w:rsid w:val="002B0E74"/>
    <w:rsid w:val="002B2F9F"/>
    <w:rsid w:val="002B53B9"/>
    <w:rsid w:val="002D0B65"/>
    <w:rsid w:val="002D31F4"/>
    <w:rsid w:val="002D6A53"/>
    <w:rsid w:val="002E23CC"/>
    <w:rsid w:val="002E3761"/>
    <w:rsid w:val="00303248"/>
    <w:rsid w:val="0032093B"/>
    <w:rsid w:val="00321407"/>
    <w:rsid w:val="00326109"/>
    <w:rsid w:val="00326869"/>
    <w:rsid w:val="00331C7C"/>
    <w:rsid w:val="00341D0B"/>
    <w:rsid w:val="003442F8"/>
    <w:rsid w:val="00344F53"/>
    <w:rsid w:val="00363CEE"/>
    <w:rsid w:val="003702B6"/>
    <w:rsid w:val="00381E07"/>
    <w:rsid w:val="00385BA6"/>
    <w:rsid w:val="003A14AF"/>
    <w:rsid w:val="003A6756"/>
    <w:rsid w:val="003A7F4C"/>
    <w:rsid w:val="003B24C4"/>
    <w:rsid w:val="003B4ADA"/>
    <w:rsid w:val="003B7A04"/>
    <w:rsid w:val="003C0C24"/>
    <w:rsid w:val="003C13EF"/>
    <w:rsid w:val="003C3D98"/>
    <w:rsid w:val="003F16C3"/>
    <w:rsid w:val="003F419A"/>
    <w:rsid w:val="00401DEE"/>
    <w:rsid w:val="00410826"/>
    <w:rsid w:val="00416CBF"/>
    <w:rsid w:val="00425010"/>
    <w:rsid w:val="0043217E"/>
    <w:rsid w:val="00434424"/>
    <w:rsid w:val="004374A9"/>
    <w:rsid w:val="00445691"/>
    <w:rsid w:val="0045495B"/>
    <w:rsid w:val="00456256"/>
    <w:rsid w:val="004702DA"/>
    <w:rsid w:val="00480285"/>
    <w:rsid w:val="00483094"/>
    <w:rsid w:val="00483813"/>
    <w:rsid w:val="004848F6"/>
    <w:rsid w:val="004926C9"/>
    <w:rsid w:val="004947CF"/>
    <w:rsid w:val="00496387"/>
    <w:rsid w:val="00496EF5"/>
    <w:rsid w:val="00497111"/>
    <w:rsid w:val="004A702B"/>
    <w:rsid w:val="004B544E"/>
    <w:rsid w:val="004B5E96"/>
    <w:rsid w:val="004B73D3"/>
    <w:rsid w:val="004C60CA"/>
    <w:rsid w:val="004D067C"/>
    <w:rsid w:val="004D1058"/>
    <w:rsid w:val="004D79AD"/>
    <w:rsid w:val="004E77EA"/>
    <w:rsid w:val="005128C8"/>
    <w:rsid w:val="0051308C"/>
    <w:rsid w:val="005179E6"/>
    <w:rsid w:val="00523412"/>
    <w:rsid w:val="00526C3C"/>
    <w:rsid w:val="005301BA"/>
    <w:rsid w:val="00532AD8"/>
    <w:rsid w:val="0054593D"/>
    <w:rsid w:val="005463BB"/>
    <w:rsid w:val="00570649"/>
    <w:rsid w:val="0057109F"/>
    <w:rsid w:val="00576080"/>
    <w:rsid w:val="00576CB5"/>
    <w:rsid w:val="00581A41"/>
    <w:rsid w:val="005872DA"/>
    <w:rsid w:val="005A1194"/>
    <w:rsid w:val="005A349C"/>
    <w:rsid w:val="005B7241"/>
    <w:rsid w:val="005E732A"/>
    <w:rsid w:val="005F0623"/>
    <w:rsid w:val="005F3EA3"/>
    <w:rsid w:val="005F5163"/>
    <w:rsid w:val="005F7048"/>
    <w:rsid w:val="00603C82"/>
    <w:rsid w:val="00604155"/>
    <w:rsid w:val="00605849"/>
    <w:rsid w:val="00613FDE"/>
    <w:rsid w:val="006151E4"/>
    <w:rsid w:val="00625C71"/>
    <w:rsid w:val="0062669E"/>
    <w:rsid w:val="006270BA"/>
    <w:rsid w:val="00632569"/>
    <w:rsid w:val="00636EEF"/>
    <w:rsid w:val="006426CD"/>
    <w:rsid w:val="00645A90"/>
    <w:rsid w:val="00645D1B"/>
    <w:rsid w:val="00650CD4"/>
    <w:rsid w:val="006528A7"/>
    <w:rsid w:val="0065756C"/>
    <w:rsid w:val="00670B73"/>
    <w:rsid w:val="00673104"/>
    <w:rsid w:val="00673EFB"/>
    <w:rsid w:val="00677D5F"/>
    <w:rsid w:val="00680C09"/>
    <w:rsid w:val="006B28AE"/>
    <w:rsid w:val="006B423F"/>
    <w:rsid w:val="006C38F4"/>
    <w:rsid w:val="006D189C"/>
    <w:rsid w:val="006D1E6B"/>
    <w:rsid w:val="006F17FD"/>
    <w:rsid w:val="006F7D7B"/>
    <w:rsid w:val="00701EC4"/>
    <w:rsid w:val="00714D0D"/>
    <w:rsid w:val="00727679"/>
    <w:rsid w:val="00733913"/>
    <w:rsid w:val="00734C8D"/>
    <w:rsid w:val="007466A2"/>
    <w:rsid w:val="00747FAD"/>
    <w:rsid w:val="00754F99"/>
    <w:rsid w:val="00774482"/>
    <w:rsid w:val="007744F4"/>
    <w:rsid w:val="00774DA6"/>
    <w:rsid w:val="00777E26"/>
    <w:rsid w:val="00777EF4"/>
    <w:rsid w:val="00784ADB"/>
    <w:rsid w:val="007B5995"/>
    <w:rsid w:val="007D27AC"/>
    <w:rsid w:val="007F2972"/>
    <w:rsid w:val="00800F18"/>
    <w:rsid w:val="00803BE5"/>
    <w:rsid w:val="00811E63"/>
    <w:rsid w:val="0081423F"/>
    <w:rsid w:val="00815F4B"/>
    <w:rsid w:val="00816A91"/>
    <w:rsid w:val="008246C3"/>
    <w:rsid w:val="00835D87"/>
    <w:rsid w:val="00836AB8"/>
    <w:rsid w:val="008450A5"/>
    <w:rsid w:val="00874875"/>
    <w:rsid w:val="0087600E"/>
    <w:rsid w:val="00883846"/>
    <w:rsid w:val="00886A61"/>
    <w:rsid w:val="008877F1"/>
    <w:rsid w:val="008A1000"/>
    <w:rsid w:val="008B2FC1"/>
    <w:rsid w:val="008B50AC"/>
    <w:rsid w:val="008B584C"/>
    <w:rsid w:val="008B72ED"/>
    <w:rsid w:val="008B73BB"/>
    <w:rsid w:val="008C428C"/>
    <w:rsid w:val="008C506B"/>
    <w:rsid w:val="008D5626"/>
    <w:rsid w:val="008D6C0F"/>
    <w:rsid w:val="008E0943"/>
    <w:rsid w:val="008E744E"/>
    <w:rsid w:val="00900F5E"/>
    <w:rsid w:val="00910FD3"/>
    <w:rsid w:val="00912625"/>
    <w:rsid w:val="009154DB"/>
    <w:rsid w:val="00950F2C"/>
    <w:rsid w:val="009528E5"/>
    <w:rsid w:val="00962C46"/>
    <w:rsid w:val="00980136"/>
    <w:rsid w:val="00986C9E"/>
    <w:rsid w:val="009905AE"/>
    <w:rsid w:val="00996D7D"/>
    <w:rsid w:val="009A4326"/>
    <w:rsid w:val="009A4489"/>
    <w:rsid w:val="009B568E"/>
    <w:rsid w:val="009C0DE0"/>
    <w:rsid w:val="009C1ED8"/>
    <w:rsid w:val="009C668A"/>
    <w:rsid w:val="009D7F66"/>
    <w:rsid w:val="009E0DD9"/>
    <w:rsid w:val="009E58CC"/>
    <w:rsid w:val="009F1417"/>
    <w:rsid w:val="00A02FA2"/>
    <w:rsid w:val="00A06FB6"/>
    <w:rsid w:val="00A13F07"/>
    <w:rsid w:val="00A153E3"/>
    <w:rsid w:val="00A34F59"/>
    <w:rsid w:val="00A406A0"/>
    <w:rsid w:val="00A554BA"/>
    <w:rsid w:val="00A65017"/>
    <w:rsid w:val="00A6547B"/>
    <w:rsid w:val="00A736B5"/>
    <w:rsid w:val="00A7415A"/>
    <w:rsid w:val="00A834C1"/>
    <w:rsid w:val="00A8668A"/>
    <w:rsid w:val="00A91C1A"/>
    <w:rsid w:val="00A97F83"/>
    <w:rsid w:val="00AA2311"/>
    <w:rsid w:val="00AA3E93"/>
    <w:rsid w:val="00AA6B64"/>
    <w:rsid w:val="00AB2AA2"/>
    <w:rsid w:val="00AB44FE"/>
    <w:rsid w:val="00AC3AE5"/>
    <w:rsid w:val="00AD0A97"/>
    <w:rsid w:val="00AD4057"/>
    <w:rsid w:val="00AD793E"/>
    <w:rsid w:val="00AE600B"/>
    <w:rsid w:val="00B009B7"/>
    <w:rsid w:val="00B00C9D"/>
    <w:rsid w:val="00B04CC3"/>
    <w:rsid w:val="00B232B5"/>
    <w:rsid w:val="00B263FD"/>
    <w:rsid w:val="00B3178C"/>
    <w:rsid w:val="00B335D0"/>
    <w:rsid w:val="00B34CAB"/>
    <w:rsid w:val="00B369EC"/>
    <w:rsid w:val="00B438D5"/>
    <w:rsid w:val="00B53010"/>
    <w:rsid w:val="00B53916"/>
    <w:rsid w:val="00B751E1"/>
    <w:rsid w:val="00B77562"/>
    <w:rsid w:val="00B7759D"/>
    <w:rsid w:val="00B82D93"/>
    <w:rsid w:val="00B94103"/>
    <w:rsid w:val="00BA59B7"/>
    <w:rsid w:val="00BA5E0C"/>
    <w:rsid w:val="00BB51C8"/>
    <w:rsid w:val="00BC17C3"/>
    <w:rsid w:val="00BD6238"/>
    <w:rsid w:val="00BD6A8A"/>
    <w:rsid w:val="00BF2BCF"/>
    <w:rsid w:val="00BF5ACF"/>
    <w:rsid w:val="00C0491E"/>
    <w:rsid w:val="00C17251"/>
    <w:rsid w:val="00C36536"/>
    <w:rsid w:val="00C41850"/>
    <w:rsid w:val="00C47125"/>
    <w:rsid w:val="00C50718"/>
    <w:rsid w:val="00C542FE"/>
    <w:rsid w:val="00C561A8"/>
    <w:rsid w:val="00C562BD"/>
    <w:rsid w:val="00C748A2"/>
    <w:rsid w:val="00C75EFE"/>
    <w:rsid w:val="00C922F7"/>
    <w:rsid w:val="00CA0B36"/>
    <w:rsid w:val="00CA2451"/>
    <w:rsid w:val="00CA65ED"/>
    <w:rsid w:val="00CB6567"/>
    <w:rsid w:val="00CB7FF7"/>
    <w:rsid w:val="00CD1629"/>
    <w:rsid w:val="00CD4218"/>
    <w:rsid w:val="00CD4F00"/>
    <w:rsid w:val="00CE363B"/>
    <w:rsid w:val="00CE73E6"/>
    <w:rsid w:val="00CF2269"/>
    <w:rsid w:val="00CF64A4"/>
    <w:rsid w:val="00D01785"/>
    <w:rsid w:val="00D02579"/>
    <w:rsid w:val="00D07BF8"/>
    <w:rsid w:val="00D129FD"/>
    <w:rsid w:val="00D160F8"/>
    <w:rsid w:val="00D2566A"/>
    <w:rsid w:val="00D25EDF"/>
    <w:rsid w:val="00D26458"/>
    <w:rsid w:val="00D30010"/>
    <w:rsid w:val="00D32B6A"/>
    <w:rsid w:val="00D32F86"/>
    <w:rsid w:val="00D446B1"/>
    <w:rsid w:val="00D455AF"/>
    <w:rsid w:val="00D47D36"/>
    <w:rsid w:val="00D51B15"/>
    <w:rsid w:val="00D629BF"/>
    <w:rsid w:val="00D63C72"/>
    <w:rsid w:val="00D65971"/>
    <w:rsid w:val="00D740F1"/>
    <w:rsid w:val="00D764B9"/>
    <w:rsid w:val="00D76EFF"/>
    <w:rsid w:val="00D835B9"/>
    <w:rsid w:val="00D87A03"/>
    <w:rsid w:val="00D964C6"/>
    <w:rsid w:val="00DA1DAD"/>
    <w:rsid w:val="00DA24B4"/>
    <w:rsid w:val="00DB2C87"/>
    <w:rsid w:val="00DB35B5"/>
    <w:rsid w:val="00DB6B5B"/>
    <w:rsid w:val="00DC2190"/>
    <w:rsid w:val="00DD4FE3"/>
    <w:rsid w:val="00DD5636"/>
    <w:rsid w:val="00DD61BF"/>
    <w:rsid w:val="00DE1D9B"/>
    <w:rsid w:val="00DE33C0"/>
    <w:rsid w:val="00DF2636"/>
    <w:rsid w:val="00E1570E"/>
    <w:rsid w:val="00E17BF5"/>
    <w:rsid w:val="00E255DA"/>
    <w:rsid w:val="00E30734"/>
    <w:rsid w:val="00E45E8F"/>
    <w:rsid w:val="00E52C7B"/>
    <w:rsid w:val="00E579EC"/>
    <w:rsid w:val="00E57C5F"/>
    <w:rsid w:val="00E75194"/>
    <w:rsid w:val="00E758AB"/>
    <w:rsid w:val="00E776BA"/>
    <w:rsid w:val="00E7789E"/>
    <w:rsid w:val="00E84113"/>
    <w:rsid w:val="00E93AC2"/>
    <w:rsid w:val="00E94DAA"/>
    <w:rsid w:val="00EA069A"/>
    <w:rsid w:val="00EA2474"/>
    <w:rsid w:val="00EA42F8"/>
    <w:rsid w:val="00EC1995"/>
    <w:rsid w:val="00EC4C8E"/>
    <w:rsid w:val="00ED49B7"/>
    <w:rsid w:val="00EE417B"/>
    <w:rsid w:val="00EE7982"/>
    <w:rsid w:val="00EF516B"/>
    <w:rsid w:val="00EF6CF3"/>
    <w:rsid w:val="00EF7955"/>
    <w:rsid w:val="00F027B7"/>
    <w:rsid w:val="00F02A78"/>
    <w:rsid w:val="00F05E56"/>
    <w:rsid w:val="00F1556B"/>
    <w:rsid w:val="00F15C75"/>
    <w:rsid w:val="00F25069"/>
    <w:rsid w:val="00F3460A"/>
    <w:rsid w:val="00F37C6A"/>
    <w:rsid w:val="00F43C5B"/>
    <w:rsid w:val="00F45D54"/>
    <w:rsid w:val="00F50E85"/>
    <w:rsid w:val="00F52328"/>
    <w:rsid w:val="00F55C22"/>
    <w:rsid w:val="00F56A63"/>
    <w:rsid w:val="00F661C7"/>
    <w:rsid w:val="00F66253"/>
    <w:rsid w:val="00F66367"/>
    <w:rsid w:val="00F678AC"/>
    <w:rsid w:val="00F77161"/>
    <w:rsid w:val="00F812BB"/>
    <w:rsid w:val="00F922E5"/>
    <w:rsid w:val="00FA0075"/>
    <w:rsid w:val="00FA14B7"/>
    <w:rsid w:val="00FA58EF"/>
    <w:rsid w:val="00FB750C"/>
    <w:rsid w:val="00FC30AC"/>
    <w:rsid w:val="00FD03B7"/>
    <w:rsid w:val="00FE0945"/>
    <w:rsid w:val="00FE0BFF"/>
    <w:rsid w:val="00FE1213"/>
    <w:rsid w:val="00FF11E9"/>
    <w:rsid w:val="00FF43A6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1E4"/>
    <w:pPr>
      <w:ind w:left="720"/>
      <w:contextualSpacing/>
    </w:pPr>
  </w:style>
  <w:style w:type="table" w:styleId="TableGrid">
    <w:name w:val="Table Grid"/>
    <w:basedOn w:val="TableNormal"/>
    <w:uiPriority w:val="39"/>
    <w:rsid w:val="00CA6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3F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3653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6536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1E4"/>
    <w:pPr>
      <w:ind w:left="720"/>
      <w:contextualSpacing/>
    </w:pPr>
  </w:style>
  <w:style w:type="table" w:styleId="TableGrid">
    <w:name w:val="Table Grid"/>
    <w:basedOn w:val="TableNormal"/>
    <w:uiPriority w:val="39"/>
    <w:rsid w:val="00CA6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3F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3653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6536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CEA3B-5F12-44A9-B74E-376F71B5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50C29E04</Template>
  <TotalTime>29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Gent</dc:creator>
  <cp:lastModifiedBy>Pauline Dodds</cp:lastModifiedBy>
  <cp:revision>4</cp:revision>
  <cp:lastPrinted>2019-09-30T09:33:00Z</cp:lastPrinted>
  <dcterms:created xsi:type="dcterms:W3CDTF">2019-08-06T09:39:00Z</dcterms:created>
  <dcterms:modified xsi:type="dcterms:W3CDTF">2019-09-30T09:33:00Z</dcterms:modified>
</cp:coreProperties>
</file>